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CF" w:rsidRDefault="003456CF">
      <w:bookmarkStart w:id="0" w:name="_GoBack"/>
      <w:bookmarkEnd w:id="0"/>
    </w:p>
    <w:p w:rsidR="006A3FAF" w:rsidRPr="006A3FAF" w:rsidRDefault="006A3FAF">
      <w:pPr>
        <w:rPr>
          <w:b/>
          <w:sz w:val="32"/>
        </w:rPr>
      </w:pPr>
      <w:r w:rsidRPr="006A3FAF">
        <w:rPr>
          <w:b/>
          <w:sz w:val="32"/>
        </w:rPr>
        <w:t>Ansøgning - Teaser</w:t>
      </w:r>
    </w:p>
    <w:p w:rsidR="006A3FAF" w:rsidRDefault="006A3FAF"/>
    <w:p w:rsidR="00A373E5" w:rsidRDefault="006A3FAF">
      <w:r>
        <w:t>Vælg en virksomhed og research</w:t>
      </w:r>
      <w:r w:rsidR="006A3827">
        <w:t xml:space="preserve"> på hjemmesiden</w:t>
      </w:r>
      <w:r>
        <w:t>. Når man skriver en ansøgning er det nemlig vigtigt, man har sat sig ind i, hvad virksomheden står for og tilbyder.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A3FAF" w:rsidTr="006A3FAF">
        <w:tc>
          <w:tcPr>
            <w:tcW w:w="4814" w:type="dxa"/>
          </w:tcPr>
          <w:p w:rsidR="006A3FAF" w:rsidRPr="006A3FAF" w:rsidRDefault="006A3FAF" w:rsidP="006A3FAF">
            <w:pPr>
              <w:rPr>
                <w:b/>
              </w:rPr>
            </w:pPr>
            <w:r w:rsidRPr="006A3FAF">
              <w:rPr>
                <w:b/>
              </w:rPr>
              <w:t>Kontaktoplysninger</w:t>
            </w:r>
          </w:p>
          <w:p w:rsidR="006A3FAF" w:rsidRDefault="006A3FAF" w:rsidP="006A3FAF">
            <w:r>
              <w:t>Adresse</w:t>
            </w:r>
          </w:p>
          <w:p w:rsidR="006A3FAF" w:rsidRDefault="006A3FAF" w:rsidP="006A3FAF">
            <w:r>
              <w:t>Tlf. nr.</w:t>
            </w:r>
          </w:p>
          <w:p w:rsidR="006A3FAF" w:rsidRDefault="006A3FAF" w:rsidP="006A3FAF">
            <w:r>
              <w:t>E-mail-adresse</w:t>
            </w:r>
          </w:p>
          <w:p w:rsidR="006A3FAF" w:rsidRDefault="006A3FAF" w:rsidP="006A3FAF">
            <w:r>
              <w:t>Modtager (att.)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827" w:rsidTr="006A3FAF">
        <w:tc>
          <w:tcPr>
            <w:tcW w:w="4814" w:type="dxa"/>
          </w:tcPr>
          <w:p w:rsidR="006A3827" w:rsidRDefault="006A3827" w:rsidP="006A3FAF">
            <w:pPr>
              <w:rPr>
                <w:b/>
              </w:rPr>
            </w:pPr>
            <w:r>
              <w:rPr>
                <w:b/>
              </w:rPr>
              <w:t>Logo</w:t>
            </w:r>
          </w:p>
          <w:p w:rsidR="006A3827" w:rsidRDefault="006A3827" w:rsidP="006A3FAF">
            <w:r w:rsidRPr="006A3827">
              <w:t>Indsæt virksomhedens logo.</w:t>
            </w:r>
          </w:p>
          <w:p w:rsidR="006B4DC4" w:rsidRPr="006A3827" w:rsidRDefault="006B4DC4" w:rsidP="006A3FAF"/>
        </w:tc>
        <w:tc>
          <w:tcPr>
            <w:tcW w:w="4814" w:type="dxa"/>
          </w:tcPr>
          <w:p w:rsidR="006A3827" w:rsidRDefault="006A3827" w:rsidP="006A3FAF"/>
        </w:tc>
      </w:tr>
      <w:tr w:rsidR="006A3FAF" w:rsidTr="006A3FAF">
        <w:tc>
          <w:tcPr>
            <w:tcW w:w="4814" w:type="dxa"/>
          </w:tcPr>
          <w:p w:rsidR="006A3FAF" w:rsidRDefault="006A3FAF" w:rsidP="006A3FAF">
            <w:r w:rsidRPr="006A3827">
              <w:rPr>
                <w:b/>
              </w:rPr>
              <w:t>Hvad står virksomheden for?</w:t>
            </w:r>
            <w:r w:rsidR="006A3827">
              <w:t xml:space="preserve"> Se eventuelt om hjemmesiden har et afsnit ’Om virksomheden’.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827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Funktion</w:t>
            </w:r>
          </w:p>
          <w:p w:rsidR="006A3FAF" w:rsidRDefault="006A3827" w:rsidP="006A3FAF">
            <w:r>
              <w:t>Hvad er virksomhedens primære arbejdsopgaver?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FAF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Historie/baggrund</w:t>
            </w:r>
          </w:p>
          <w:p w:rsidR="006A3827" w:rsidRDefault="006A3827" w:rsidP="006A3FAF">
            <w:r>
              <w:t>Hvordan er virksomheden blevet til?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FAF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Faktuelle oplysninger</w:t>
            </w:r>
          </w:p>
          <w:p w:rsidR="006A3827" w:rsidRDefault="006A3827" w:rsidP="006A3FAF">
            <w:r>
              <w:t>Antal ansatte</w:t>
            </w:r>
          </w:p>
          <w:p w:rsidR="006A3827" w:rsidRDefault="006A3827" w:rsidP="006A3FAF">
            <w:r>
              <w:t>Ledelsesopbygning</w:t>
            </w:r>
          </w:p>
          <w:p w:rsidR="006A3827" w:rsidRDefault="006A3827" w:rsidP="006A3FAF">
            <w:r>
              <w:t>Afdelinger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827" w:rsidRPr="006A3827" w:rsidRDefault="006A3827" w:rsidP="006A3FAF">
            <w:pPr>
              <w:rPr>
                <w:b/>
              </w:rPr>
            </w:pPr>
            <w:r>
              <w:rPr>
                <w:b/>
              </w:rPr>
              <w:t>Visuelt</w:t>
            </w:r>
          </w:p>
          <w:p w:rsidR="006A3FAF" w:rsidRDefault="006A3827" w:rsidP="006A3FAF">
            <w:r>
              <w:t>Indsæt et billede, der repræsentere virksomheden.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827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Genkendelighed</w:t>
            </w:r>
          </w:p>
          <w:p w:rsidR="006A3FAF" w:rsidRDefault="006A3827" w:rsidP="006A3FAF">
            <w:r>
              <w:t>Har virksomheden et slogan?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</w:tbl>
    <w:p w:rsidR="006A3FAF" w:rsidRDefault="006A3FAF" w:rsidP="006A3FAF"/>
    <w:p w:rsidR="006A3827" w:rsidRDefault="006A3827" w:rsidP="006A3FAF"/>
    <w:p w:rsidR="006A3827" w:rsidRPr="006A3827" w:rsidRDefault="006A3827" w:rsidP="006A3827">
      <w:pPr>
        <w:jc w:val="right"/>
        <w:rPr>
          <w:sz w:val="32"/>
        </w:rPr>
      </w:pPr>
      <w:r w:rsidRPr="006A3827">
        <w:rPr>
          <w:sz w:val="32"/>
        </w:rPr>
        <w:t>Gem dit arbejde i One Drive eller på z-drevet.</w:t>
      </w:r>
    </w:p>
    <w:sectPr w:rsidR="006A3827" w:rsidRPr="006A3827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8B0" w:rsidRDefault="00CC58B0" w:rsidP="0001461E">
      <w:pPr>
        <w:spacing w:after="0" w:line="240" w:lineRule="auto"/>
      </w:pPr>
      <w:r>
        <w:separator/>
      </w:r>
    </w:p>
  </w:endnote>
  <w:endnote w:type="continuationSeparator" w:id="0">
    <w:p w:rsidR="00CC58B0" w:rsidRDefault="00CC58B0" w:rsidP="0001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8B0" w:rsidRDefault="00CC58B0" w:rsidP="0001461E">
      <w:pPr>
        <w:spacing w:after="0" w:line="240" w:lineRule="auto"/>
      </w:pPr>
      <w:r>
        <w:separator/>
      </w:r>
    </w:p>
  </w:footnote>
  <w:footnote w:type="continuationSeparator" w:id="0">
    <w:p w:rsidR="00CC58B0" w:rsidRDefault="00CC58B0" w:rsidP="0001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61E" w:rsidRPr="0001461E" w:rsidRDefault="008F098D" w:rsidP="00AE0C9A">
    <w:pPr>
      <w:pStyle w:val="Sidehoved"/>
      <w:pBdr>
        <w:bottom w:val="single" w:sz="4" w:space="1" w:color="auto"/>
      </w:pBdr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5.65pt;margin-top:-12.1pt;width:80.15pt;height:48.75pt;z-index:-251658752;mso-position-horizontal-relative:text;mso-position-vertical-relative:text;mso-width-relative:page;mso-height-relative:page" wrapcoords="-134 0 -134 21392 21600 21392 21600 0 -134 0">
          <v:imagedata r:id="rId1" o:title="Learnmark_CMYK_Tech" cropbottom="3813f"/>
        </v:shape>
      </w:pict>
    </w:r>
    <w:r w:rsidR="0001461E">
      <w:rPr>
        <w:sz w:val="32"/>
      </w:rPr>
      <w:t>Dansk</w:t>
    </w:r>
    <w:r w:rsidR="00AE0C9A">
      <w:rPr>
        <w:sz w:val="32"/>
      </w:rPr>
      <w:t xml:space="preserve"> </w:t>
    </w:r>
    <w:r w:rsidR="00AE0C9A" w:rsidRPr="00570139">
      <w:rPr>
        <w:sz w:val="36"/>
      </w:rPr>
      <w:t>∙</w:t>
    </w:r>
    <w:r w:rsidR="00A373E5">
      <w:rPr>
        <w:sz w:val="36"/>
      </w:rPr>
      <w:t xml:space="preserve"> </w:t>
    </w:r>
    <w:r w:rsidR="006A3FAF" w:rsidRPr="006A3FAF">
      <w:rPr>
        <w:sz w:val="32"/>
      </w:rPr>
      <w:t>Ansøgning</w:t>
    </w:r>
  </w:p>
  <w:p w:rsidR="0001461E" w:rsidRPr="0001461E" w:rsidRDefault="0001461E" w:rsidP="0001461E">
    <w:pPr>
      <w:pStyle w:val="Sidehoved"/>
      <w:pBdr>
        <w:bottom w:val="single" w:sz="4" w:space="1" w:color="auto"/>
      </w:pBdr>
      <w:rPr>
        <w:b/>
        <w:sz w:val="32"/>
      </w:rPr>
    </w:pPr>
    <w:r w:rsidRPr="0001461E">
      <w:rPr>
        <w:b/>
        <w:sz w:val="32"/>
      </w:rPr>
      <w:t>KHOR</w:t>
    </w:r>
    <w:r w:rsidR="006A3FAF">
      <w:rPr>
        <w:b/>
        <w:sz w:val="32"/>
      </w:rPr>
      <w:t xml:space="preserve"> + ANJN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30303"/>
    <w:multiLevelType w:val="hybridMultilevel"/>
    <w:tmpl w:val="506C9E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130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AF"/>
    <w:rsid w:val="0001461E"/>
    <w:rsid w:val="003456CF"/>
    <w:rsid w:val="003E2C36"/>
    <w:rsid w:val="0046789D"/>
    <w:rsid w:val="00570139"/>
    <w:rsid w:val="006A3827"/>
    <w:rsid w:val="006A3FAF"/>
    <w:rsid w:val="006B4DC4"/>
    <w:rsid w:val="008F098D"/>
    <w:rsid w:val="00A373E5"/>
    <w:rsid w:val="00AE0C9A"/>
    <w:rsid w:val="00B21D88"/>
    <w:rsid w:val="00CC58B0"/>
    <w:rsid w:val="00E7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1378019-590B-43CF-B6FA-A7246734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146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1461E"/>
  </w:style>
  <w:style w:type="paragraph" w:styleId="Sidefod">
    <w:name w:val="footer"/>
    <w:basedOn w:val="Normal"/>
    <w:link w:val="SidefodTegn"/>
    <w:uiPriority w:val="99"/>
    <w:unhideWhenUsed/>
    <w:rsid w:val="000146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1461E"/>
  </w:style>
  <w:style w:type="table" w:styleId="Tabel-Gitter">
    <w:name w:val="Table Grid"/>
    <w:basedOn w:val="Tabel-Normal"/>
    <w:uiPriority w:val="39"/>
    <w:rsid w:val="00AE0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A373E5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A3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or\Documents\Brugerdefinerede%20Office-skabeloner\KHO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KHOR.dotx</Template>
  <TotalTime>1</TotalTime>
  <Pages>1</Pages>
  <Words>101</Words>
  <Characters>618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EFIF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Khor</dc:creator>
  <cp:keywords/>
  <dc:description/>
  <cp:lastModifiedBy>Anja Beck Nielsen (ANJN - Underviser - VJ - LMH)</cp:lastModifiedBy>
  <cp:revision>2</cp:revision>
  <dcterms:created xsi:type="dcterms:W3CDTF">2017-07-06T08:01:00Z</dcterms:created>
  <dcterms:modified xsi:type="dcterms:W3CDTF">2017-07-06T08:01:00Z</dcterms:modified>
</cp:coreProperties>
</file>