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9FF99" w14:textId="77777777" w:rsidR="003456CF" w:rsidRDefault="003456CF">
      <w:bookmarkStart w:id="0" w:name="_GoBack"/>
      <w:bookmarkEnd w:id="0"/>
    </w:p>
    <w:p w14:paraId="031785F5" w14:textId="74FCA74D" w:rsidR="00841F65" w:rsidRDefault="00841F65">
      <w:pPr>
        <w:rPr>
          <w:sz w:val="28"/>
        </w:rPr>
      </w:pPr>
      <w:r w:rsidRPr="00841F65">
        <w:rPr>
          <w:sz w:val="28"/>
        </w:rPr>
        <w:t>Skriftlig opgave:</w:t>
      </w:r>
      <w:r w:rsidR="00417CFE">
        <w:rPr>
          <w:sz w:val="28"/>
        </w:rPr>
        <w:t xml:space="preserve"> </w:t>
      </w:r>
      <w:r w:rsidR="00417CFE" w:rsidRPr="00417CFE">
        <w:rPr>
          <w:i/>
          <w:color w:val="FF0000"/>
        </w:rPr>
        <w:t>Skriv hvilken opgave, det drejer sig om. Fx interview, ansøgning etc.</w:t>
      </w:r>
    </w:p>
    <w:p w14:paraId="20442656" w14:textId="7DB986B1" w:rsidR="00C05661" w:rsidRDefault="00841F65" w:rsidP="004716F4">
      <w:pPr>
        <w:rPr>
          <w:b/>
          <w:sz w:val="28"/>
        </w:rPr>
      </w:pPr>
      <w:r w:rsidRPr="00841F65">
        <w:rPr>
          <w:b/>
          <w:sz w:val="28"/>
        </w:rPr>
        <w:t xml:space="preserve">Hvordan blev opgaven til? </w:t>
      </w:r>
    </w:p>
    <w:p w14:paraId="54AE60E9" w14:textId="15620534" w:rsidR="004716F4" w:rsidRPr="00417CFE" w:rsidRDefault="00417CFE" w:rsidP="004716F4">
      <w:pPr>
        <w:rPr>
          <w:i/>
          <w:color w:val="FF0000"/>
        </w:rPr>
      </w:pPr>
      <w:r w:rsidRPr="00417CFE">
        <w:rPr>
          <w:i/>
          <w:color w:val="FF0000"/>
        </w:rPr>
        <w:t>Beskriv processen, du har gennemgået. Holdte din lærer et oplæg? Beskriv de forskellige opgaver, du skulle løse inden opgaven skulle skrives</w:t>
      </w:r>
      <w:r>
        <w:rPr>
          <w:i/>
          <w:color w:val="FF0000"/>
        </w:rPr>
        <w:t>.</w:t>
      </w:r>
      <w:r w:rsidRPr="00417CFE">
        <w:rPr>
          <w:i/>
          <w:color w:val="FF0000"/>
        </w:rPr>
        <w:t xml:space="preserve"> Startede du bare med et blankt papir, eller var der en skabelon? </w:t>
      </w:r>
    </w:p>
    <w:p w14:paraId="314A5711" w14:textId="72ABF6DD" w:rsidR="004716F4" w:rsidRDefault="004716F4" w:rsidP="004716F4">
      <w:pPr>
        <w:pBdr>
          <w:bottom w:val="single" w:sz="4" w:space="1" w:color="auto"/>
        </w:pBdr>
        <w:rPr>
          <w:b/>
          <w:sz w:val="28"/>
        </w:rPr>
      </w:pPr>
      <w:r>
        <w:rPr>
          <w:b/>
          <w:noProof/>
          <w:sz w:val="28"/>
          <w:lang w:eastAsia="da-DK"/>
        </w:rPr>
        <w:drawing>
          <wp:anchor distT="0" distB="0" distL="114300" distR="114300" simplePos="0" relativeHeight="251656704" behindDoc="0" locked="0" layoutInCell="1" allowOverlap="1" wp14:anchorId="715F4A8F" wp14:editId="6C6E5968">
            <wp:simplePos x="0" y="0"/>
            <wp:positionH relativeFrom="margin">
              <wp:align>left</wp:align>
            </wp:positionH>
            <wp:positionV relativeFrom="paragraph">
              <wp:posOffset>521335</wp:posOffset>
            </wp:positionV>
            <wp:extent cx="6600825" cy="2038350"/>
            <wp:effectExtent l="0" t="38100" r="572135" b="170815"/>
            <wp:wrapThrough wrapText="bothSides">
              <wp:wrapPolygon edited="0">
                <wp:start x="107" y="-696"/>
                <wp:lineTo x="0" y="0"/>
                <wp:lineTo x="0" y="20544"/>
                <wp:lineTo x="14725" y="22285"/>
                <wp:lineTo x="17627" y="23678"/>
                <wp:lineTo x="17734" y="24374"/>
                <wp:lineTo x="21066" y="24374"/>
                <wp:lineTo x="21389" y="23678"/>
                <wp:lineTo x="23861" y="22285"/>
                <wp:lineTo x="24291" y="18106"/>
                <wp:lineTo x="23753" y="16714"/>
                <wp:lineTo x="23323" y="16714"/>
                <wp:lineTo x="23323" y="14624"/>
                <wp:lineTo x="21819" y="11142"/>
                <wp:lineTo x="24506" y="5919"/>
                <wp:lineTo x="24506" y="5571"/>
                <wp:lineTo x="24721" y="3134"/>
                <wp:lineTo x="22893" y="0"/>
                <wp:lineTo x="21389" y="-696"/>
                <wp:lineTo x="107" y="-696"/>
              </wp:wrapPolygon>
            </wp:wrapThrough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9CFF1" w14:textId="3EC3A55F" w:rsidR="00C05661" w:rsidRDefault="00C05661" w:rsidP="004716F4">
      <w:pPr>
        <w:pBdr>
          <w:bottom w:val="single" w:sz="4" w:space="1" w:color="auto"/>
        </w:pBdr>
        <w:rPr>
          <w:b/>
          <w:sz w:val="28"/>
        </w:rPr>
      </w:pPr>
    </w:p>
    <w:p w14:paraId="32310924" w14:textId="6597F434" w:rsidR="004716F4" w:rsidRDefault="004716F4" w:rsidP="00841F65">
      <w:pPr>
        <w:rPr>
          <w:b/>
          <w:sz w:val="28"/>
        </w:rPr>
      </w:pPr>
      <w:r w:rsidRPr="004716F4">
        <w:rPr>
          <w:b/>
          <w:noProof/>
          <w:sz w:val="28"/>
          <w:lang w:eastAsia="da-DK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393701C" wp14:editId="1E5D4454">
                <wp:simplePos x="0" y="0"/>
                <wp:positionH relativeFrom="margin">
                  <wp:posOffset>4350385</wp:posOffset>
                </wp:positionH>
                <wp:positionV relativeFrom="paragraph">
                  <wp:posOffset>233680</wp:posOffset>
                </wp:positionV>
                <wp:extent cx="1943100" cy="1724025"/>
                <wp:effectExtent l="0" t="0" r="19050" b="2857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8FF9B" w14:textId="41B5B2A1" w:rsidR="004716F4" w:rsidRDefault="00417CFE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417CFE">
                              <w:rPr>
                                <w:i/>
                                <w:color w:val="FF0000"/>
                              </w:rPr>
                              <w:t>Beskriv om du i din tekst anvender åben eller lukket kommunikation og et par ord om hvorfor.</w:t>
                            </w:r>
                          </w:p>
                          <w:p w14:paraId="72929B8F" w14:textId="7724639B" w:rsidR="00417CFE" w:rsidRPr="00417CFE" w:rsidRDefault="00417CFE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</w:rPr>
                              <w:t>Se den lyserøde boks til venstre for en forklaring.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3701C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42.55pt;margin-top:18.4pt;width:153pt;height:135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QbkJQIAAEgEAAAOAAAAZHJzL2Uyb0RvYy54bWysVNtu2zAMfR+wfxD0vviyZGmMOEWXLsOA&#10;7gK0+wBZlmOhkuhJSuzs60vJbpZdsIdhfhDEkDokzyGzvh60IkdhnQRT0myWUiIMh1qafUm/Puxe&#10;XVHiPDM1U2BESU/C0evNyxfrvitEDi2oWliCIMYVfVfS1vuuSBLHW6GZm0EnDDobsJp5NO0+qS3r&#10;EV2rJE/TN0kPtu4scOEc/no7Oukm4jeN4P5z0zjhiSop1ubjaeNZhTPZrFmxt6xrJZ/KYP9QhWbS&#10;YNIz1C3zjBys/A1KS27BQeNnHHQCTSO5iD1gN1n6Szf3LetE7AXJcd2ZJvf/YPmn4xdLZF3SPFtS&#10;YphGkR7Eo/ONUJ7kgaC+cwXG3XcY6Ye3MKDQsVnX3QF/dMTAtmVmL26shb4VrMYCs/AyuXg64rgA&#10;UvUfocY87OAhAg2N1YE95IMgOgp1OosjBk94SLmav85SdHH0Zct8nuaLmIMVz8876/x7AZqES0kt&#10;qh/h2fHO+VAOK55DQjYHStY7qVQ07L7aKkuODCdlF78J/acwZUhf0tUCc/8dIo3fnyC09DjySuqS&#10;Xp2DWBF4e2fqOJCeSTXesWRlJiIDdyOLfqiGSZgK6hNSamEcbVxFvLRgv1PS41iX1H07MCsoUR8M&#10;yrLK5vOwB9GYL5Y5GvbSU116mOEIVVJPyXjd+rg7oXUDNyhfIyOxQeexkqlWHNfI97RaYR8u7Rj1&#10;4w9g8wQAAP//AwBQSwMEFAAGAAgAAAAhAINV9o/eAAAACgEAAA8AAABkcnMvZG93bnJldi54bWxM&#10;j01PhDAQhu8m/odmTLwYtyCKgJSNMdHoTVej1y6dBSKdYttl8d87nvQ47zx5P+r1Ykcxow+DIwXp&#10;KgGB1DozUKfg7fX+vAARoiajR0eo4BsDrJvjo1pXxh3oBedN7ASbUKi0gj7GqZIytD1aHVZuQuLf&#10;znmrI5++k8brA5vbUV4kSS6tHogTej3hXY/t52ZvFRSXj/NHeMqe39t8N5bx7Hp++PJKnZ4stzcg&#10;Ii7xD4bf+lwdGu60dXsyQYwK8uIqZVRBlvMEBsoyZWHLQlJkIJta/p/Q/AAAAP//AwBQSwECLQAU&#10;AAYACAAAACEAtoM4kv4AAADhAQAAEwAAAAAAAAAAAAAAAAAAAAAAW0NvbnRlbnRfVHlwZXNdLnht&#10;bFBLAQItABQABgAIAAAAIQA4/SH/1gAAAJQBAAALAAAAAAAAAAAAAAAAAC8BAABfcmVscy8ucmVs&#10;c1BLAQItABQABgAIAAAAIQB52QbkJQIAAEgEAAAOAAAAAAAAAAAAAAAAAC4CAABkcnMvZTJvRG9j&#10;LnhtbFBLAQItABQABgAIAAAAIQCDVfaP3gAAAAoBAAAPAAAAAAAAAAAAAAAAAH8EAABkcnMvZG93&#10;bnJldi54bWxQSwUGAAAAAAQABADzAAAAigUAAAAA&#10;">
                <v:textbox>
                  <w:txbxContent>
                    <w:p w14:paraId="4138FF9B" w14:textId="41B5B2A1" w:rsidR="004716F4" w:rsidRDefault="00417CFE">
                      <w:pPr>
                        <w:rPr>
                          <w:i/>
                          <w:color w:val="FF0000"/>
                        </w:rPr>
                      </w:pPr>
                      <w:r w:rsidRPr="00417CFE">
                        <w:rPr>
                          <w:i/>
                          <w:color w:val="FF0000"/>
                        </w:rPr>
                        <w:t>Beskriv om du i din tekst anvender åben eller lukket kommunikation og et par ord om hvorfor.</w:t>
                      </w:r>
                    </w:p>
                    <w:p w14:paraId="72929B8F" w14:textId="7724639B" w:rsidR="00417CFE" w:rsidRPr="00417CFE" w:rsidRDefault="00417CFE">
                      <w:pPr>
                        <w:rPr>
                          <w:i/>
                          <w:color w:val="FF0000"/>
                        </w:rPr>
                      </w:pPr>
                      <w:r>
                        <w:rPr>
                          <w:i/>
                          <w:color w:val="FF0000"/>
                        </w:rPr>
                        <w:t>Se den lyserøde boks til venstre for en forklaring.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450A">
        <w:rPr>
          <w:noProof/>
        </w:rPr>
        <w:pict w14:anchorId="7FFCCB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9pt;margin-top:17.65pt;width:318.85pt;height:140.25pt;z-index:-251657728;mso-position-horizontal-relative:text;mso-position-vertical-relative:text;mso-width-relative:page;mso-height-relative:page" wrapcoords="-51 0 -51 21484 21600 21484 21600 0 -51 0">
            <v:imagedata r:id="rId12" o:title="åben"/>
            <w10:wrap type="through"/>
          </v:shape>
        </w:pict>
      </w:r>
    </w:p>
    <w:p w14:paraId="778BB2AA" w14:textId="77777777" w:rsidR="004716F4" w:rsidRDefault="004716F4" w:rsidP="004716F4">
      <w:pPr>
        <w:pBdr>
          <w:bottom w:val="single" w:sz="4" w:space="1" w:color="auto"/>
        </w:pBdr>
        <w:rPr>
          <w:b/>
          <w:sz w:val="28"/>
        </w:rPr>
      </w:pPr>
    </w:p>
    <w:p w14:paraId="4230AB27" w14:textId="1E387921" w:rsidR="00841F65" w:rsidRDefault="00841F65" w:rsidP="00841F65">
      <w:pPr>
        <w:rPr>
          <w:b/>
          <w:sz w:val="28"/>
        </w:rPr>
      </w:pPr>
      <w:r>
        <w:rPr>
          <w:b/>
          <w:sz w:val="28"/>
        </w:rPr>
        <w:t>Styrker/svagheder</w:t>
      </w:r>
    </w:p>
    <w:p w14:paraId="6022D86C" w14:textId="77777777" w:rsidR="00841F65" w:rsidRPr="00841F65" w:rsidRDefault="00841F65" w:rsidP="00841F65">
      <w:pPr>
        <w:rPr>
          <w:sz w:val="24"/>
        </w:rPr>
      </w:pPr>
      <w:r w:rsidRPr="00841F65">
        <w:rPr>
          <w:sz w:val="24"/>
        </w:rPr>
        <w:t>Hvad synes du virker godt i din opgave?</w:t>
      </w:r>
    </w:p>
    <w:p w14:paraId="33D59E99" w14:textId="2A0E7F33" w:rsidR="00841F65" w:rsidRPr="00417CFE" w:rsidRDefault="00417CFE" w:rsidP="00841F65">
      <w:pPr>
        <w:rPr>
          <w:i/>
          <w:color w:val="FF0000"/>
          <w:sz w:val="20"/>
        </w:rPr>
      </w:pPr>
      <w:r w:rsidRPr="00417CFE">
        <w:rPr>
          <w:i/>
          <w:color w:val="FF0000"/>
          <w:sz w:val="20"/>
        </w:rPr>
        <w:t>Ros dig selv! Brug gerne noget af det respons,</w:t>
      </w:r>
      <w:r>
        <w:rPr>
          <w:i/>
          <w:color w:val="FF0000"/>
          <w:sz w:val="20"/>
        </w:rPr>
        <w:t xml:space="preserve"> du har fået på opgaven fra din lærer.</w:t>
      </w:r>
    </w:p>
    <w:p w14:paraId="2532149F" w14:textId="09328B6B" w:rsidR="00841F65" w:rsidRDefault="00841F65" w:rsidP="00841F65">
      <w:pPr>
        <w:rPr>
          <w:sz w:val="24"/>
        </w:rPr>
      </w:pPr>
      <w:r w:rsidRPr="00841F65">
        <w:rPr>
          <w:sz w:val="24"/>
        </w:rPr>
        <w:t>Hvad kunne gøres bedre?</w:t>
      </w:r>
    </w:p>
    <w:p w14:paraId="0D4DE4B7" w14:textId="16FA5F4D" w:rsidR="00841F65" w:rsidRPr="00417CFE" w:rsidRDefault="00417CFE" w:rsidP="00417CFE">
      <w:pPr>
        <w:rPr>
          <w:i/>
          <w:color w:val="FF0000"/>
          <w:sz w:val="20"/>
        </w:rPr>
      </w:pPr>
      <w:r w:rsidRPr="00417CFE">
        <w:rPr>
          <w:i/>
          <w:color w:val="FF0000"/>
          <w:sz w:val="20"/>
        </w:rPr>
        <w:t>Her kan du også bruge respons fra din lærer.</w:t>
      </w:r>
    </w:p>
    <w:p w14:paraId="032B4F9F" w14:textId="539D472F" w:rsidR="004716F4" w:rsidRDefault="00841F65" w:rsidP="00841F65">
      <w:pPr>
        <w:rPr>
          <w:b/>
          <w:sz w:val="28"/>
        </w:rPr>
      </w:pPr>
      <w:r w:rsidRPr="00841F65">
        <w:rPr>
          <w:b/>
          <w:sz w:val="28"/>
        </w:rPr>
        <w:t>Hvad har du lært?</w:t>
      </w:r>
    </w:p>
    <w:p w14:paraId="53C0A7AC" w14:textId="583E191C" w:rsidR="00417CFE" w:rsidRPr="00417CFE" w:rsidRDefault="00417CFE" w:rsidP="00841F65">
      <w:pPr>
        <w:rPr>
          <w:b/>
          <w:i/>
          <w:color w:val="FF0000"/>
        </w:rPr>
      </w:pPr>
      <w:r w:rsidRPr="00417CFE">
        <w:rPr>
          <w:i/>
          <w:color w:val="FF0000"/>
        </w:rPr>
        <w:t xml:space="preserve">Holde fokus på en opgave? Arbejde med layout i Word eller andet program? At skrive detaljeret? </w:t>
      </w:r>
    </w:p>
    <w:sectPr w:rsidR="00417CFE" w:rsidRPr="00417CFE" w:rsidSect="004716F4">
      <w:headerReference w:type="even" r:id="rId13"/>
      <w:headerReference w:type="default" r:id="rId14"/>
      <w:head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54EA2" w14:textId="77777777" w:rsidR="004E5005" w:rsidRDefault="004E5005" w:rsidP="0001461E">
      <w:pPr>
        <w:spacing w:after="0" w:line="240" w:lineRule="auto"/>
      </w:pPr>
      <w:r>
        <w:separator/>
      </w:r>
    </w:p>
  </w:endnote>
  <w:endnote w:type="continuationSeparator" w:id="0">
    <w:p w14:paraId="4DC3EB41" w14:textId="77777777" w:rsidR="004E5005" w:rsidRDefault="004E5005" w:rsidP="00014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F49FEF" w14:textId="77777777" w:rsidR="004E5005" w:rsidRDefault="004E5005" w:rsidP="0001461E">
      <w:pPr>
        <w:spacing w:after="0" w:line="240" w:lineRule="auto"/>
      </w:pPr>
      <w:r>
        <w:separator/>
      </w:r>
    </w:p>
  </w:footnote>
  <w:footnote w:type="continuationSeparator" w:id="0">
    <w:p w14:paraId="05E64E14" w14:textId="77777777" w:rsidR="004E5005" w:rsidRDefault="004E5005" w:rsidP="00014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3677D" w14:textId="77777777" w:rsidR="00841F65" w:rsidRDefault="0075450A">
    <w:pPr>
      <w:pStyle w:val="Sidehoved"/>
    </w:pPr>
    <w:r>
      <w:rPr>
        <w:noProof/>
        <w:lang w:eastAsia="da-DK"/>
      </w:rPr>
      <w:pict w14:anchorId="451B29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074485" o:spid="_x0000_s2051" type="#_x0000_t75" style="position:absolute;margin-left:0;margin-top:0;width:481.4pt;height:205.05pt;z-index:-251656704;mso-position-horizontal:center;mso-position-horizontal-relative:margin;mso-position-vertical:center;mso-position-vertical-relative:margin" o:allowincell="f">
          <v:imagedata r:id="rId1" o:title="afsend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7595A" w14:textId="77777777" w:rsidR="0001461E" w:rsidRPr="0001461E" w:rsidRDefault="0075450A" w:rsidP="00AE0C9A">
    <w:pPr>
      <w:pStyle w:val="Sidehoved"/>
      <w:pBdr>
        <w:bottom w:val="single" w:sz="4" w:space="1" w:color="auto"/>
      </w:pBdr>
      <w:rPr>
        <w:sz w:val="32"/>
      </w:rPr>
    </w:pPr>
    <w:r>
      <w:rPr>
        <w:noProof/>
      </w:rPr>
      <w:pict w14:anchorId="3E16AC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5.65pt;margin-top:-12.1pt;width:80.15pt;height:48.75pt;z-index:-251658752;mso-position-horizontal-relative:text;mso-position-vertical-relative:text;mso-width-relative:page;mso-height-relative:page" wrapcoords="-134 0 -134 21392 21600 21392 21600 0 -134 0">
          <v:imagedata r:id="rId1" o:title="Learnmark_CMYK_Tech" cropbottom="3813f"/>
        </v:shape>
      </w:pict>
    </w:r>
    <w:r w:rsidR="0001461E">
      <w:rPr>
        <w:sz w:val="32"/>
      </w:rPr>
      <w:t>Dansk</w:t>
    </w:r>
    <w:r w:rsidR="00AE0C9A">
      <w:rPr>
        <w:sz w:val="32"/>
      </w:rPr>
      <w:t xml:space="preserve"> </w:t>
    </w:r>
    <w:r w:rsidR="00AE0C9A" w:rsidRPr="00570139">
      <w:rPr>
        <w:sz w:val="36"/>
      </w:rPr>
      <w:t>∙</w:t>
    </w:r>
    <w:r w:rsidR="00A373E5">
      <w:rPr>
        <w:sz w:val="36"/>
      </w:rPr>
      <w:t xml:space="preserve"> </w:t>
    </w:r>
    <w:r w:rsidR="00841F65">
      <w:rPr>
        <w:sz w:val="32"/>
      </w:rPr>
      <w:t>E</w:t>
    </w:r>
    <w:r w:rsidR="00841F65" w:rsidRPr="00841F65">
      <w:rPr>
        <w:sz w:val="32"/>
      </w:rPr>
      <w:t>valuering</w:t>
    </w:r>
  </w:p>
  <w:p w14:paraId="5A6B7702" w14:textId="3359CA36" w:rsidR="0001461E" w:rsidRPr="0001461E" w:rsidRDefault="0001461E" w:rsidP="0001461E">
    <w:pPr>
      <w:pStyle w:val="Sidehoved"/>
      <w:pBdr>
        <w:bottom w:val="single" w:sz="4" w:space="1" w:color="auto"/>
      </w:pBdr>
      <w:rPr>
        <w:b/>
        <w:sz w:val="32"/>
      </w:rPr>
    </w:pPr>
    <w:r w:rsidRPr="0001461E">
      <w:rPr>
        <w:b/>
        <w:sz w:val="32"/>
      </w:rPr>
      <w:t>KHOR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96B17" w14:textId="77777777" w:rsidR="00841F65" w:rsidRDefault="0075450A">
    <w:pPr>
      <w:pStyle w:val="Sidehoved"/>
    </w:pPr>
    <w:r>
      <w:rPr>
        <w:noProof/>
        <w:lang w:eastAsia="da-DK"/>
      </w:rPr>
      <w:pict w14:anchorId="2E559D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074484" o:spid="_x0000_s2050" type="#_x0000_t75" style="position:absolute;margin-left:0;margin-top:0;width:481.4pt;height:205.05pt;z-index:-251657728;mso-position-horizontal:center;mso-position-horizontal-relative:margin;mso-position-vertical:center;mso-position-vertical-relative:margin" o:allowincell="f">
          <v:imagedata r:id="rId1" o:title="afsende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F65"/>
    <w:rsid w:val="0001461E"/>
    <w:rsid w:val="000840A5"/>
    <w:rsid w:val="003456CF"/>
    <w:rsid w:val="003E2C36"/>
    <w:rsid w:val="00417CFE"/>
    <w:rsid w:val="0046789D"/>
    <w:rsid w:val="004716F4"/>
    <w:rsid w:val="004E5005"/>
    <w:rsid w:val="00570139"/>
    <w:rsid w:val="00596954"/>
    <w:rsid w:val="0075450A"/>
    <w:rsid w:val="00841F65"/>
    <w:rsid w:val="00A373E5"/>
    <w:rsid w:val="00AE0C9A"/>
    <w:rsid w:val="00B21D88"/>
    <w:rsid w:val="00C05661"/>
    <w:rsid w:val="00E7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8297D8A"/>
  <w15:chartTrackingRefBased/>
  <w15:docId w15:val="{89952CE6-E1FF-4836-81C7-13C561DBD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146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1461E"/>
  </w:style>
  <w:style w:type="paragraph" w:styleId="Sidefod">
    <w:name w:val="footer"/>
    <w:basedOn w:val="Normal"/>
    <w:link w:val="SidefodTegn"/>
    <w:uiPriority w:val="99"/>
    <w:unhideWhenUsed/>
    <w:rsid w:val="000146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1461E"/>
  </w:style>
  <w:style w:type="table" w:styleId="Tabel-Gitter">
    <w:name w:val="Table Grid"/>
    <w:basedOn w:val="Tabel-Normal"/>
    <w:uiPriority w:val="39"/>
    <w:rsid w:val="00AE0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A373E5"/>
    <w:rPr>
      <w:color w:val="0563C1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417CF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17CFE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17CFE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17CF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17CFE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17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17C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or\Documents\Brugerdefinerede%20Office-skabeloner\KHOR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474532F-F2BC-4EDA-BB0C-D36F586FAA74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a-DK"/>
        </a:p>
      </dgm:t>
    </dgm:pt>
    <dgm:pt modelId="{15C28736-2360-47E1-8AF8-2B28BFCD7CDD}">
      <dgm:prSet phldrT="[Tekst]"/>
      <dgm:spPr/>
      <dgm:t>
        <a:bodyPr/>
        <a:lstStyle/>
        <a:p>
          <a:r>
            <a:rPr lang="da-DK"/>
            <a:t>Afsender</a:t>
          </a:r>
        </a:p>
      </dgm:t>
    </dgm:pt>
    <dgm:pt modelId="{A7EC83D6-BE52-452A-988A-53E3FFD003E3}" type="parTrans" cxnId="{3B62D3AD-797E-4764-A82F-78EC3C9CA399}">
      <dgm:prSet/>
      <dgm:spPr/>
      <dgm:t>
        <a:bodyPr/>
        <a:lstStyle/>
        <a:p>
          <a:endParaRPr lang="da-DK"/>
        </a:p>
      </dgm:t>
    </dgm:pt>
    <dgm:pt modelId="{2A9CBAA9-D3D8-4FD2-B52B-D8C14178CBB2}" type="sibTrans" cxnId="{3B62D3AD-797E-4764-A82F-78EC3C9CA399}">
      <dgm:prSet/>
      <dgm:spPr/>
      <dgm:t>
        <a:bodyPr/>
        <a:lstStyle/>
        <a:p>
          <a:endParaRPr lang="da-DK"/>
        </a:p>
      </dgm:t>
    </dgm:pt>
    <dgm:pt modelId="{223B8D95-B7F7-47E7-92C0-72EA1A9B208F}">
      <dgm:prSet phldrT="[Tekst]"/>
      <dgm:spPr/>
      <dgm:t>
        <a:bodyPr/>
        <a:lstStyle/>
        <a:p>
          <a:r>
            <a:rPr lang="da-DK" i="1">
              <a:solidFill>
                <a:sysClr val="windowText" lastClr="000000"/>
              </a:solidFill>
            </a:rPr>
            <a:t>Hvem</a:t>
          </a:r>
          <a:r>
            <a:rPr lang="da-DK"/>
            <a:t> </a:t>
          </a:r>
        </a:p>
      </dgm:t>
    </dgm:pt>
    <dgm:pt modelId="{6C1134F6-F2A3-46EB-815D-A6BFC969C2E3}" type="parTrans" cxnId="{7E82E66D-DA52-4E49-B11D-2279DFDD238B}">
      <dgm:prSet/>
      <dgm:spPr/>
      <dgm:t>
        <a:bodyPr/>
        <a:lstStyle/>
        <a:p>
          <a:endParaRPr lang="da-DK"/>
        </a:p>
      </dgm:t>
    </dgm:pt>
    <dgm:pt modelId="{86441C00-B839-4C71-AE1C-E9A874EACE00}" type="sibTrans" cxnId="{7E82E66D-DA52-4E49-B11D-2279DFDD238B}">
      <dgm:prSet/>
      <dgm:spPr/>
      <dgm:t>
        <a:bodyPr/>
        <a:lstStyle/>
        <a:p>
          <a:endParaRPr lang="da-DK"/>
        </a:p>
      </dgm:t>
    </dgm:pt>
    <dgm:pt modelId="{F0197C37-94E9-4370-9FCE-F65A0A63150A}">
      <dgm:prSet phldrT="[Tekst]"/>
      <dgm:spPr/>
      <dgm:t>
        <a:bodyPr/>
        <a:lstStyle/>
        <a:p>
          <a:r>
            <a:rPr lang="da-DK" i="1">
              <a:solidFill>
                <a:srgbClr val="FF0000"/>
              </a:solidFill>
            </a:rPr>
            <a:t>Som oftest dig selv, da du jo har skrevet opgaven.</a:t>
          </a:r>
        </a:p>
      </dgm:t>
    </dgm:pt>
    <dgm:pt modelId="{49D62426-D193-4C01-9FDC-3B8309A4392A}" type="parTrans" cxnId="{91A43F4E-F290-4B6F-83B8-95072700CA87}">
      <dgm:prSet/>
      <dgm:spPr/>
      <dgm:t>
        <a:bodyPr/>
        <a:lstStyle/>
        <a:p>
          <a:endParaRPr lang="da-DK"/>
        </a:p>
      </dgm:t>
    </dgm:pt>
    <dgm:pt modelId="{857CD90B-6ADF-41FE-9B89-C2F64AD88AB6}" type="sibTrans" cxnId="{91A43F4E-F290-4B6F-83B8-95072700CA87}">
      <dgm:prSet/>
      <dgm:spPr/>
      <dgm:t>
        <a:bodyPr/>
        <a:lstStyle/>
        <a:p>
          <a:endParaRPr lang="da-DK"/>
        </a:p>
      </dgm:t>
    </dgm:pt>
    <dgm:pt modelId="{9AB45F85-6AC5-4478-93CA-31B359B30F89}">
      <dgm:prSet phldrT="[Tekst]"/>
      <dgm:spPr/>
      <dgm:t>
        <a:bodyPr/>
        <a:lstStyle/>
        <a:p>
          <a:r>
            <a:rPr lang="da-DK"/>
            <a:t>Meddelelse</a:t>
          </a:r>
        </a:p>
      </dgm:t>
    </dgm:pt>
    <dgm:pt modelId="{0FBAC08F-4C57-4383-A906-970C76B68C78}" type="parTrans" cxnId="{F94B4426-B309-40B9-AD9A-4D69B3414132}">
      <dgm:prSet/>
      <dgm:spPr/>
      <dgm:t>
        <a:bodyPr/>
        <a:lstStyle/>
        <a:p>
          <a:endParaRPr lang="da-DK"/>
        </a:p>
      </dgm:t>
    </dgm:pt>
    <dgm:pt modelId="{57556C44-3F8B-4409-AC30-DA6F4B43F67F}" type="sibTrans" cxnId="{F94B4426-B309-40B9-AD9A-4D69B3414132}">
      <dgm:prSet/>
      <dgm:spPr/>
      <dgm:t>
        <a:bodyPr/>
        <a:lstStyle/>
        <a:p>
          <a:endParaRPr lang="da-DK"/>
        </a:p>
      </dgm:t>
    </dgm:pt>
    <dgm:pt modelId="{6F0E01CF-A81E-4E77-AAB6-B6571823690D}">
      <dgm:prSet phldrT="[Tekst]"/>
      <dgm:spPr/>
      <dgm:t>
        <a:bodyPr/>
        <a:lstStyle/>
        <a:p>
          <a:r>
            <a:rPr lang="da-DK" i="1">
              <a:solidFill>
                <a:sysClr val="windowText" lastClr="000000"/>
              </a:solidFill>
            </a:rPr>
            <a:t>siger hvad</a:t>
          </a:r>
        </a:p>
      </dgm:t>
    </dgm:pt>
    <dgm:pt modelId="{851BE66B-4CF2-4914-B521-40D376A11436}" type="parTrans" cxnId="{03A26FE5-A6B1-47EA-85F1-3ED7E0A74CEF}">
      <dgm:prSet/>
      <dgm:spPr/>
      <dgm:t>
        <a:bodyPr/>
        <a:lstStyle/>
        <a:p>
          <a:endParaRPr lang="da-DK"/>
        </a:p>
      </dgm:t>
    </dgm:pt>
    <dgm:pt modelId="{393F3DE0-F792-4B7D-87C5-75B7556B1C4D}" type="sibTrans" cxnId="{03A26FE5-A6B1-47EA-85F1-3ED7E0A74CEF}">
      <dgm:prSet/>
      <dgm:spPr/>
      <dgm:t>
        <a:bodyPr/>
        <a:lstStyle/>
        <a:p>
          <a:endParaRPr lang="da-DK"/>
        </a:p>
      </dgm:t>
    </dgm:pt>
    <dgm:pt modelId="{6EBE4F73-A1DD-4CE8-BC45-4FC65BEEC588}">
      <dgm:prSet phldrT="[Tekst]"/>
      <dgm:spPr/>
      <dgm:t>
        <a:bodyPr/>
        <a:lstStyle/>
        <a:p>
          <a:r>
            <a:rPr lang="da-DK" i="1">
              <a:solidFill>
                <a:srgbClr val="FF0000"/>
              </a:solidFill>
            </a:rPr>
            <a:t>Beskriv kort, hvad det er for en opgave, du har lavet. Fx interview-artikel om mig selv</a:t>
          </a:r>
          <a:r>
            <a:rPr lang="da-DK">
              <a:solidFill>
                <a:srgbClr val="FF0000"/>
              </a:solidFill>
            </a:rPr>
            <a:t>.</a:t>
          </a:r>
        </a:p>
      </dgm:t>
    </dgm:pt>
    <dgm:pt modelId="{C975DA36-F9FA-4F5E-83C0-12F5B3BA600B}" type="parTrans" cxnId="{BFA33933-D771-4F7A-B3F9-CECEEAABD603}">
      <dgm:prSet/>
      <dgm:spPr/>
      <dgm:t>
        <a:bodyPr/>
        <a:lstStyle/>
        <a:p>
          <a:endParaRPr lang="da-DK"/>
        </a:p>
      </dgm:t>
    </dgm:pt>
    <dgm:pt modelId="{9A3C4502-6BFE-433E-A3DC-0DD581B9CF3E}" type="sibTrans" cxnId="{BFA33933-D771-4F7A-B3F9-CECEEAABD603}">
      <dgm:prSet/>
      <dgm:spPr/>
      <dgm:t>
        <a:bodyPr/>
        <a:lstStyle/>
        <a:p>
          <a:endParaRPr lang="da-DK"/>
        </a:p>
      </dgm:t>
    </dgm:pt>
    <dgm:pt modelId="{2CC8C64C-4132-42CF-B400-B0BA43E6F2B8}">
      <dgm:prSet phldrT="[Tekst]"/>
      <dgm:spPr/>
      <dgm:t>
        <a:bodyPr/>
        <a:lstStyle/>
        <a:p>
          <a:r>
            <a:rPr lang="da-DK"/>
            <a:t>Modtager</a:t>
          </a:r>
        </a:p>
      </dgm:t>
    </dgm:pt>
    <dgm:pt modelId="{9FFEBF30-C26C-44E0-9DEA-BCE5A509B076}" type="parTrans" cxnId="{B2356504-03D3-42F4-8512-32B4116A240A}">
      <dgm:prSet/>
      <dgm:spPr/>
      <dgm:t>
        <a:bodyPr/>
        <a:lstStyle/>
        <a:p>
          <a:endParaRPr lang="da-DK"/>
        </a:p>
      </dgm:t>
    </dgm:pt>
    <dgm:pt modelId="{50F971E2-6665-4711-9C4D-7D0FE39EB5CE}" type="sibTrans" cxnId="{B2356504-03D3-42F4-8512-32B4116A240A}">
      <dgm:prSet/>
      <dgm:spPr/>
      <dgm:t>
        <a:bodyPr/>
        <a:lstStyle/>
        <a:p>
          <a:endParaRPr lang="da-DK"/>
        </a:p>
      </dgm:t>
    </dgm:pt>
    <dgm:pt modelId="{623E14D7-D637-4A68-BB33-0E79F1693A4C}">
      <dgm:prSet phldrT="[Tekst]"/>
      <dgm:spPr/>
      <dgm:t>
        <a:bodyPr/>
        <a:lstStyle/>
        <a:p>
          <a:r>
            <a:rPr lang="da-DK" i="1">
              <a:solidFill>
                <a:sysClr val="windowText" lastClr="000000"/>
              </a:solidFill>
            </a:rPr>
            <a:t>til hvem?</a:t>
          </a:r>
        </a:p>
      </dgm:t>
    </dgm:pt>
    <dgm:pt modelId="{54C09418-BFB3-433E-812B-95029FAA1A0D}" type="parTrans" cxnId="{CE54EFA9-9DAF-42AC-B5DF-C23569A94A24}">
      <dgm:prSet/>
      <dgm:spPr/>
      <dgm:t>
        <a:bodyPr/>
        <a:lstStyle/>
        <a:p>
          <a:endParaRPr lang="da-DK"/>
        </a:p>
      </dgm:t>
    </dgm:pt>
    <dgm:pt modelId="{9CB13D55-FD28-41AE-9B47-0E2D5C10A6DE}" type="sibTrans" cxnId="{CE54EFA9-9DAF-42AC-B5DF-C23569A94A24}">
      <dgm:prSet/>
      <dgm:spPr/>
      <dgm:t>
        <a:bodyPr/>
        <a:lstStyle/>
        <a:p>
          <a:endParaRPr lang="da-DK"/>
        </a:p>
      </dgm:t>
    </dgm:pt>
    <dgm:pt modelId="{86F77607-5A1E-4E10-B83C-10B89088ECDB}">
      <dgm:prSet phldrT="[Tekst]"/>
      <dgm:spPr/>
      <dgm:t>
        <a:bodyPr/>
        <a:lstStyle/>
        <a:p>
          <a:r>
            <a:rPr lang="da-DK" i="1">
              <a:solidFill>
                <a:srgbClr val="FF0000"/>
              </a:solidFill>
            </a:rPr>
            <a:t>Din lærer er den primære modtager - men hvem kunne ellers få noget ud af at læse din artikel/ansøgning/brochure?</a:t>
          </a:r>
        </a:p>
      </dgm:t>
    </dgm:pt>
    <dgm:pt modelId="{855C3D81-FD3B-448A-8BA7-5B7EC76BC308}" type="parTrans" cxnId="{CD6EEBAF-80BE-4D51-A492-02B084F06534}">
      <dgm:prSet/>
      <dgm:spPr/>
      <dgm:t>
        <a:bodyPr/>
        <a:lstStyle/>
        <a:p>
          <a:endParaRPr lang="da-DK"/>
        </a:p>
      </dgm:t>
    </dgm:pt>
    <dgm:pt modelId="{D6CA7E65-BC1C-4774-9937-49BF6B0EB0F9}" type="sibTrans" cxnId="{CD6EEBAF-80BE-4D51-A492-02B084F06534}">
      <dgm:prSet/>
      <dgm:spPr/>
      <dgm:t>
        <a:bodyPr/>
        <a:lstStyle/>
        <a:p>
          <a:endParaRPr lang="da-DK"/>
        </a:p>
      </dgm:t>
    </dgm:pt>
    <dgm:pt modelId="{1144D9C3-A245-4AFC-A9C5-9555BC899170}" type="pres">
      <dgm:prSet presAssocID="{8474532F-F2BC-4EDA-BB0C-D36F586FAA74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da-DK"/>
        </a:p>
      </dgm:t>
    </dgm:pt>
    <dgm:pt modelId="{F2BA01BF-EC0E-4429-9BFA-3BCA982B3A2B}" type="pres">
      <dgm:prSet presAssocID="{15C28736-2360-47E1-8AF8-2B28BFCD7CDD}" presName="compNode" presStyleCnt="0"/>
      <dgm:spPr/>
    </dgm:pt>
    <dgm:pt modelId="{22E7F550-96D8-4F77-865E-9756C237EA04}" type="pres">
      <dgm:prSet presAssocID="{15C28736-2360-47E1-8AF8-2B28BFCD7CDD}" presName="aNode" presStyleLbl="bgShp" presStyleIdx="0" presStyleCnt="3"/>
      <dgm:spPr/>
      <dgm:t>
        <a:bodyPr/>
        <a:lstStyle/>
        <a:p>
          <a:endParaRPr lang="da-DK"/>
        </a:p>
      </dgm:t>
    </dgm:pt>
    <dgm:pt modelId="{A3B3AF42-4279-421F-A30A-A0C41073B63D}" type="pres">
      <dgm:prSet presAssocID="{15C28736-2360-47E1-8AF8-2B28BFCD7CDD}" presName="textNode" presStyleLbl="bgShp" presStyleIdx="0" presStyleCnt="3"/>
      <dgm:spPr/>
      <dgm:t>
        <a:bodyPr/>
        <a:lstStyle/>
        <a:p>
          <a:endParaRPr lang="da-DK"/>
        </a:p>
      </dgm:t>
    </dgm:pt>
    <dgm:pt modelId="{547A8104-97C4-4772-8891-CEEBB14C55C5}" type="pres">
      <dgm:prSet presAssocID="{15C28736-2360-47E1-8AF8-2B28BFCD7CDD}" presName="compChildNode" presStyleCnt="0"/>
      <dgm:spPr/>
    </dgm:pt>
    <dgm:pt modelId="{4EE338C1-1380-4ABB-9093-D7F435FBB85B}" type="pres">
      <dgm:prSet presAssocID="{15C28736-2360-47E1-8AF8-2B28BFCD7CDD}" presName="theInnerList" presStyleCnt="0"/>
      <dgm:spPr/>
    </dgm:pt>
    <dgm:pt modelId="{6F996D7D-148A-43A5-8CC3-406FB7BB362C}" type="pres">
      <dgm:prSet presAssocID="{223B8D95-B7F7-47E7-92C0-72EA1A9B208F}" presName="child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da-DK"/>
        </a:p>
      </dgm:t>
    </dgm:pt>
    <dgm:pt modelId="{16DC105D-787C-497C-9509-1A3082A5254E}" type="pres">
      <dgm:prSet presAssocID="{223B8D95-B7F7-47E7-92C0-72EA1A9B208F}" presName="aSpace2" presStyleCnt="0"/>
      <dgm:spPr/>
    </dgm:pt>
    <dgm:pt modelId="{A34F279F-8A2C-4A40-A62F-885B0DFE8CC4}" type="pres">
      <dgm:prSet presAssocID="{F0197C37-94E9-4370-9FCE-F65A0A63150A}" presName="child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da-DK"/>
        </a:p>
      </dgm:t>
    </dgm:pt>
    <dgm:pt modelId="{11CFFF3E-3D70-46E7-BAFA-D7525E950CCF}" type="pres">
      <dgm:prSet presAssocID="{15C28736-2360-47E1-8AF8-2B28BFCD7CDD}" presName="aSpace" presStyleCnt="0"/>
      <dgm:spPr/>
    </dgm:pt>
    <dgm:pt modelId="{C4ECB6D5-1341-41FE-BDEC-B4C86978C281}" type="pres">
      <dgm:prSet presAssocID="{9AB45F85-6AC5-4478-93CA-31B359B30F89}" presName="compNode" presStyleCnt="0"/>
      <dgm:spPr/>
    </dgm:pt>
    <dgm:pt modelId="{2C6D9381-D171-48A0-859A-CF095E0E372F}" type="pres">
      <dgm:prSet presAssocID="{9AB45F85-6AC5-4478-93CA-31B359B30F89}" presName="aNode" presStyleLbl="bgShp" presStyleIdx="1" presStyleCnt="3"/>
      <dgm:spPr/>
      <dgm:t>
        <a:bodyPr/>
        <a:lstStyle/>
        <a:p>
          <a:endParaRPr lang="da-DK"/>
        </a:p>
      </dgm:t>
    </dgm:pt>
    <dgm:pt modelId="{D0779715-8A85-4D65-A9B2-3821F438DD63}" type="pres">
      <dgm:prSet presAssocID="{9AB45F85-6AC5-4478-93CA-31B359B30F89}" presName="textNode" presStyleLbl="bgShp" presStyleIdx="1" presStyleCnt="3"/>
      <dgm:spPr/>
      <dgm:t>
        <a:bodyPr/>
        <a:lstStyle/>
        <a:p>
          <a:endParaRPr lang="da-DK"/>
        </a:p>
      </dgm:t>
    </dgm:pt>
    <dgm:pt modelId="{C39DFCF2-D0D8-4FA0-8A51-DE60E1ED3D5A}" type="pres">
      <dgm:prSet presAssocID="{9AB45F85-6AC5-4478-93CA-31B359B30F89}" presName="compChildNode" presStyleCnt="0"/>
      <dgm:spPr/>
    </dgm:pt>
    <dgm:pt modelId="{DA226C48-80BB-4045-88AA-D2D330064B96}" type="pres">
      <dgm:prSet presAssocID="{9AB45F85-6AC5-4478-93CA-31B359B30F89}" presName="theInnerList" presStyleCnt="0"/>
      <dgm:spPr/>
    </dgm:pt>
    <dgm:pt modelId="{29DDCD2D-10A7-4480-A151-0D23CCE6391B}" type="pres">
      <dgm:prSet presAssocID="{6F0E01CF-A81E-4E77-AAB6-B6571823690D}" presName="child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da-DK"/>
        </a:p>
      </dgm:t>
    </dgm:pt>
    <dgm:pt modelId="{7E9AD37F-1248-4440-A37F-3874B3C5616F}" type="pres">
      <dgm:prSet presAssocID="{6F0E01CF-A81E-4E77-AAB6-B6571823690D}" presName="aSpace2" presStyleCnt="0"/>
      <dgm:spPr/>
    </dgm:pt>
    <dgm:pt modelId="{2FF1C234-5560-4092-B9E1-B5E26F62509F}" type="pres">
      <dgm:prSet presAssocID="{6EBE4F73-A1DD-4CE8-BC45-4FC65BEEC588}" presName="child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da-DK"/>
        </a:p>
      </dgm:t>
    </dgm:pt>
    <dgm:pt modelId="{F88BBB01-15DA-4CF6-869A-979AAFA20B89}" type="pres">
      <dgm:prSet presAssocID="{9AB45F85-6AC5-4478-93CA-31B359B30F89}" presName="aSpace" presStyleCnt="0"/>
      <dgm:spPr/>
    </dgm:pt>
    <dgm:pt modelId="{C69D0317-3085-46A3-8D20-66BE092BFC24}" type="pres">
      <dgm:prSet presAssocID="{2CC8C64C-4132-42CF-B400-B0BA43E6F2B8}" presName="compNode" presStyleCnt="0"/>
      <dgm:spPr/>
    </dgm:pt>
    <dgm:pt modelId="{F1804936-D183-4708-81B7-720359D0D59B}" type="pres">
      <dgm:prSet presAssocID="{2CC8C64C-4132-42CF-B400-B0BA43E6F2B8}" presName="aNode" presStyleLbl="bgShp" presStyleIdx="2" presStyleCnt="3"/>
      <dgm:spPr/>
      <dgm:t>
        <a:bodyPr/>
        <a:lstStyle/>
        <a:p>
          <a:endParaRPr lang="da-DK"/>
        </a:p>
      </dgm:t>
    </dgm:pt>
    <dgm:pt modelId="{086D336B-D506-4FA2-A796-7C1B84ECDE80}" type="pres">
      <dgm:prSet presAssocID="{2CC8C64C-4132-42CF-B400-B0BA43E6F2B8}" presName="textNode" presStyleLbl="bgShp" presStyleIdx="2" presStyleCnt="3"/>
      <dgm:spPr/>
      <dgm:t>
        <a:bodyPr/>
        <a:lstStyle/>
        <a:p>
          <a:endParaRPr lang="da-DK"/>
        </a:p>
      </dgm:t>
    </dgm:pt>
    <dgm:pt modelId="{A092744F-1E13-48D4-A1F7-90E4701039DF}" type="pres">
      <dgm:prSet presAssocID="{2CC8C64C-4132-42CF-B400-B0BA43E6F2B8}" presName="compChildNode" presStyleCnt="0"/>
      <dgm:spPr/>
    </dgm:pt>
    <dgm:pt modelId="{0601C3CB-F603-47FF-9E40-3A66734A9A31}" type="pres">
      <dgm:prSet presAssocID="{2CC8C64C-4132-42CF-B400-B0BA43E6F2B8}" presName="theInnerList" presStyleCnt="0"/>
      <dgm:spPr/>
    </dgm:pt>
    <dgm:pt modelId="{8531FADA-800E-4736-A8F1-0E6532105EEA}" type="pres">
      <dgm:prSet presAssocID="{623E14D7-D637-4A68-BB33-0E79F1693A4C}" presName="child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da-DK"/>
        </a:p>
      </dgm:t>
    </dgm:pt>
    <dgm:pt modelId="{C0916D93-A6B5-4252-BA79-9976F249EEB2}" type="pres">
      <dgm:prSet presAssocID="{623E14D7-D637-4A68-BB33-0E79F1693A4C}" presName="aSpace2" presStyleCnt="0"/>
      <dgm:spPr/>
    </dgm:pt>
    <dgm:pt modelId="{9DD09B57-CD1B-408D-8E4D-639B16DDF04C}" type="pres">
      <dgm:prSet presAssocID="{86F77607-5A1E-4E10-B83C-10B89088ECDB}" presName="child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da-DK"/>
        </a:p>
      </dgm:t>
    </dgm:pt>
  </dgm:ptLst>
  <dgm:cxnLst>
    <dgm:cxn modelId="{2D153867-F533-43C8-8B39-5A39528DBEDB}" type="presOf" srcId="{9AB45F85-6AC5-4478-93CA-31B359B30F89}" destId="{2C6D9381-D171-48A0-859A-CF095E0E372F}" srcOrd="0" destOrd="0" presId="urn:microsoft.com/office/officeart/2005/8/layout/lProcess2"/>
    <dgm:cxn modelId="{FA4E920E-D9A7-46DB-9F68-B2A4D972393D}" type="presOf" srcId="{623E14D7-D637-4A68-BB33-0E79F1693A4C}" destId="{8531FADA-800E-4736-A8F1-0E6532105EEA}" srcOrd="0" destOrd="0" presId="urn:microsoft.com/office/officeart/2005/8/layout/lProcess2"/>
    <dgm:cxn modelId="{BFA33933-D771-4F7A-B3F9-CECEEAABD603}" srcId="{9AB45F85-6AC5-4478-93CA-31B359B30F89}" destId="{6EBE4F73-A1DD-4CE8-BC45-4FC65BEEC588}" srcOrd="1" destOrd="0" parTransId="{C975DA36-F9FA-4F5E-83C0-12F5B3BA600B}" sibTransId="{9A3C4502-6BFE-433E-A3DC-0DD581B9CF3E}"/>
    <dgm:cxn modelId="{00826951-F06B-43F0-9634-8B36BEFFEBF3}" type="presOf" srcId="{2CC8C64C-4132-42CF-B400-B0BA43E6F2B8}" destId="{086D336B-D506-4FA2-A796-7C1B84ECDE80}" srcOrd="1" destOrd="0" presId="urn:microsoft.com/office/officeart/2005/8/layout/lProcess2"/>
    <dgm:cxn modelId="{7E82E66D-DA52-4E49-B11D-2279DFDD238B}" srcId="{15C28736-2360-47E1-8AF8-2B28BFCD7CDD}" destId="{223B8D95-B7F7-47E7-92C0-72EA1A9B208F}" srcOrd="0" destOrd="0" parTransId="{6C1134F6-F2A3-46EB-815D-A6BFC969C2E3}" sibTransId="{86441C00-B839-4C71-AE1C-E9A874EACE00}"/>
    <dgm:cxn modelId="{D46E77A8-A731-4D2B-A48D-B4288A2854CB}" type="presOf" srcId="{8474532F-F2BC-4EDA-BB0C-D36F586FAA74}" destId="{1144D9C3-A245-4AFC-A9C5-9555BC899170}" srcOrd="0" destOrd="0" presId="urn:microsoft.com/office/officeart/2005/8/layout/lProcess2"/>
    <dgm:cxn modelId="{F94B4426-B309-40B9-AD9A-4D69B3414132}" srcId="{8474532F-F2BC-4EDA-BB0C-D36F586FAA74}" destId="{9AB45F85-6AC5-4478-93CA-31B359B30F89}" srcOrd="1" destOrd="0" parTransId="{0FBAC08F-4C57-4383-A906-970C76B68C78}" sibTransId="{57556C44-3F8B-4409-AC30-DA6F4B43F67F}"/>
    <dgm:cxn modelId="{8E2AC2DB-3586-4B0A-8F37-BCD8F7B8CAC8}" type="presOf" srcId="{86F77607-5A1E-4E10-B83C-10B89088ECDB}" destId="{9DD09B57-CD1B-408D-8E4D-639B16DDF04C}" srcOrd="0" destOrd="0" presId="urn:microsoft.com/office/officeart/2005/8/layout/lProcess2"/>
    <dgm:cxn modelId="{1351787D-C04A-4364-A782-40DBB0039CE1}" type="presOf" srcId="{F0197C37-94E9-4370-9FCE-F65A0A63150A}" destId="{A34F279F-8A2C-4A40-A62F-885B0DFE8CC4}" srcOrd="0" destOrd="0" presId="urn:microsoft.com/office/officeart/2005/8/layout/lProcess2"/>
    <dgm:cxn modelId="{8CEE2F2F-7516-4D0B-890D-49DBE351683A}" type="presOf" srcId="{9AB45F85-6AC5-4478-93CA-31B359B30F89}" destId="{D0779715-8A85-4D65-A9B2-3821F438DD63}" srcOrd="1" destOrd="0" presId="urn:microsoft.com/office/officeart/2005/8/layout/lProcess2"/>
    <dgm:cxn modelId="{3B62D3AD-797E-4764-A82F-78EC3C9CA399}" srcId="{8474532F-F2BC-4EDA-BB0C-D36F586FAA74}" destId="{15C28736-2360-47E1-8AF8-2B28BFCD7CDD}" srcOrd="0" destOrd="0" parTransId="{A7EC83D6-BE52-452A-988A-53E3FFD003E3}" sibTransId="{2A9CBAA9-D3D8-4FD2-B52B-D8C14178CBB2}"/>
    <dgm:cxn modelId="{564700EF-32EE-4B13-B708-B709C801D1E2}" type="presOf" srcId="{15C28736-2360-47E1-8AF8-2B28BFCD7CDD}" destId="{A3B3AF42-4279-421F-A30A-A0C41073B63D}" srcOrd="1" destOrd="0" presId="urn:microsoft.com/office/officeart/2005/8/layout/lProcess2"/>
    <dgm:cxn modelId="{FF58018E-2867-47D4-87D2-CFA386DE2F68}" type="presOf" srcId="{6EBE4F73-A1DD-4CE8-BC45-4FC65BEEC588}" destId="{2FF1C234-5560-4092-B9E1-B5E26F62509F}" srcOrd="0" destOrd="0" presId="urn:microsoft.com/office/officeart/2005/8/layout/lProcess2"/>
    <dgm:cxn modelId="{91A43F4E-F290-4B6F-83B8-95072700CA87}" srcId="{15C28736-2360-47E1-8AF8-2B28BFCD7CDD}" destId="{F0197C37-94E9-4370-9FCE-F65A0A63150A}" srcOrd="1" destOrd="0" parTransId="{49D62426-D193-4C01-9FDC-3B8309A4392A}" sibTransId="{857CD90B-6ADF-41FE-9B89-C2F64AD88AB6}"/>
    <dgm:cxn modelId="{33A8428C-C61D-4FDD-9318-1BE9700FA525}" type="presOf" srcId="{223B8D95-B7F7-47E7-92C0-72EA1A9B208F}" destId="{6F996D7D-148A-43A5-8CC3-406FB7BB362C}" srcOrd="0" destOrd="0" presId="urn:microsoft.com/office/officeart/2005/8/layout/lProcess2"/>
    <dgm:cxn modelId="{F7549BFC-7950-47DD-A58D-B021E64585E3}" type="presOf" srcId="{2CC8C64C-4132-42CF-B400-B0BA43E6F2B8}" destId="{F1804936-D183-4708-81B7-720359D0D59B}" srcOrd="0" destOrd="0" presId="urn:microsoft.com/office/officeart/2005/8/layout/lProcess2"/>
    <dgm:cxn modelId="{03A26FE5-A6B1-47EA-85F1-3ED7E0A74CEF}" srcId="{9AB45F85-6AC5-4478-93CA-31B359B30F89}" destId="{6F0E01CF-A81E-4E77-AAB6-B6571823690D}" srcOrd="0" destOrd="0" parTransId="{851BE66B-4CF2-4914-B521-40D376A11436}" sibTransId="{393F3DE0-F792-4B7D-87C5-75B7556B1C4D}"/>
    <dgm:cxn modelId="{3BFE6EA3-E5DE-45DC-A66C-E977F95799DF}" type="presOf" srcId="{6F0E01CF-A81E-4E77-AAB6-B6571823690D}" destId="{29DDCD2D-10A7-4480-A151-0D23CCE6391B}" srcOrd="0" destOrd="0" presId="urn:microsoft.com/office/officeart/2005/8/layout/lProcess2"/>
    <dgm:cxn modelId="{B2356504-03D3-42F4-8512-32B4116A240A}" srcId="{8474532F-F2BC-4EDA-BB0C-D36F586FAA74}" destId="{2CC8C64C-4132-42CF-B400-B0BA43E6F2B8}" srcOrd="2" destOrd="0" parTransId="{9FFEBF30-C26C-44E0-9DEA-BCE5A509B076}" sibTransId="{50F971E2-6665-4711-9C4D-7D0FE39EB5CE}"/>
    <dgm:cxn modelId="{CD6EEBAF-80BE-4D51-A492-02B084F06534}" srcId="{2CC8C64C-4132-42CF-B400-B0BA43E6F2B8}" destId="{86F77607-5A1E-4E10-B83C-10B89088ECDB}" srcOrd="1" destOrd="0" parTransId="{855C3D81-FD3B-448A-8BA7-5B7EC76BC308}" sibTransId="{D6CA7E65-BC1C-4774-9937-49BF6B0EB0F9}"/>
    <dgm:cxn modelId="{ED2E9244-AF74-4813-8F1F-D1148E77DFFE}" type="presOf" srcId="{15C28736-2360-47E1-8AF8-2B28BFCD7CDD}" destId="{22E7F550-96D8-4F77-865E-9756C237EA04}" srcOrd="0" destOrd="0" presId="urn:microsoft.com/office/officeart/2005/8/layout/lProcess2"/>
    <dgm:cxn modelId="{CE54EFA9-9DAF-42AC-B5DF-C23569A94A24}" srcId="{2CC8C64C-4132-42CF-B400-B0BA43E6F2B8}" destId="{623E14D7-D637-4A68-BB33-0E79F1693A4C}" srcOrd="0" destOrd="0" parTransId="{54C09418-BFB3-433E-812B-95029FAA1A0D}" sibTransId="{9CB13D55-FD28-41AE-9B47-0E2D5C10A6DE}"/>
    <dgm:cxn modelId="{26B04EEF-BAEB-4CD8-B78B-7B5B1C767A14}" type="presParOf" srcId="{1144D9C3-A245-4AFC-A9C5-9555BC899170}" destId="{F2BA01BF-EC0E-4429-9BFA-3BCA982B3A2B}" srcOrd="0" destOrd="0" presId="urn:microsoft.com/office/officeart/2005/8/layout/lProcess2"/>
    <dgm:cxn modelId="{A53F3175-C657-4FC5-B52A-AD0557951AC5}" type="presParOf" srcId="{F2BA01BF-EC0E-4429-9BFA-3BCA982B3A2B}" destId="{22E7F550-96D8-4F77-865E-9756C237EA04}" srcOrd="0" destOrd="0" presId="urn:microsoft.com/office/officeart/2005/8/layout/lProcess2"/>
    <dgm:cxn modelId="{0366FFC4-9B7B-4D65-9923-42FF7E35BB09}" type="presParOf" srcId="{F2BA01BF-EC0E-4429-9BFA-3BCA982B3A2B}" destId="{A3B3AF42-4279-421F-A30A-A0C41073B63D}" srcOrd="1" destOrd="0" presId="urn:microsoft.com/office/officeart/2005/8/layout/lProcess2"/>
    <dgm:cxn modelId="{7F9D072B-D75D-4418-B622-23FE770E84BE}" type="presParOf" srcId="{F2BA01BF-EC0E-4429-9BFA-3BCA982B3A2B}" destId="{547A8104-97C4-4772-8891-CEEBB14C55C5}" srcOrd="2" destOrd="0" presId="urn:microsoft.com/office/officeart/2005/8/layout/lProcess2"/>
    <dgm:cxn modelId="{022DCE76-F454-4F4B-A7FB-F2ADEC924DC6}" type="presParOf" srcId="{547A8104-97C4-4772-8891-CEEBB14C55C5}" destId="{4EE338C1-1380-4ABB-9093-D7F435FBB85B}" srcOrd="0" destOrd="0" presId="urn:microsoft.com/office/officeart/2005/8/layout/lProcess2"/>
    <dgm:cxn modelId="{35F12D1D-8A8E-4A4D-B1C2-7E1E191B20DD}" type="presParOf" srcId="{4EE338C1-1380-4ABB-9093-D7F435FBB85B}" destId="{6F996D7D-148A-43A5-8CC3-406FB7BB362C}" srcOrd="0" destOrd="0" presId="urn:microsoft.com/office/officeart/2005/8/layout/lProcess2"/>
    <dgm:cxn modelId="{65CA2D53-E38B-47A8-82C8-0E12865DA8AB}" type="presParOf" srcId="{4EE338C1-1380-4ABB-9093-D7F435FBB85B}" destId="{16DC105D-787C-497C-9509-1A3082A5254E}" srcOrd="1" destOrd="0" presId="urn:microsoft.com/office/officeart/2005/8/layout/lProcess2"/>
    <dgm:cxn modelId="{52901104-EEDC-45EB-9AE8-A3C2565B3A56}" type="presParOf" srcId="{4EE338C1-1380-4ABB-9093-D7F435FBB85B}" destId="{A34F279F-8A2C-4A40-A62F-885B0DFE8CC4}" srcOrd="2" destOrd="0" presId="urn:microsoft.com/office/officeart/2005/8/layout/lProcess2"/>
    <dgm:cxn modelId="{BB5314DC-39BF-4BCE-BC4F-5D8AFA4CB579}" type="presParOf" srcId="{1144D9C3-A245-4AFC-A9C5-9555BC899170}" destId="{11CFFF3E-3D70-46E7-BAFA-D7525E950CCF}" srcOrd="1" destOrd="0" presId="urn:microsoft.com/office/officeart/2005/8/layout/lProcess2"/>
    <dgm:cxn modelId="{BDF74AEE-8F6B-42C3-BA14-342BC028CBFA}" type="presParOf" srcId="{1144D9C3-A245-4AFC-A9C5-9555BC899170}" destId="{C4ECB6D5-1341-41FE-BDEC-B4C86978C281}" srcOrd="2" destOrd="0" presId="urn:microsoft.com/office/officeart/2005/8/layout/lProcess2"/>
    <dgm:cxn modelId="{E300E2C3-EE81-4E29-ADB3-3111CA15DD73}" type="presParOf" srcId="{C4ECB6D5-1341-41FE-BDEC-B4C86978C281}" destId="{2C6D9381-D171-48A0-859A-CF095E0E372F}" srcOrd="0" destOrd="0" presId="urn:microsoft.com/office/officeart/2005/8/layout/lProcess2"/>
    <dgm:cxn modelId="{A5D33E07-363D-45A4-88A3-1C017B4A8728}" type="presParOf" srcId="{C4ECB6D5-1341-41FE-BDEC-B4C86978C281}" destId="{D0779715-8A85-4D65-A9B2-3821F438DD63}" srcOrd="1" destOrd="0" presId="urn:microsoft.com/office/officeart/2005/8/layout/lProcess2"/>
    <dgm:cxn modelId="{9D2F8359-C68D-4C25-8B71-8411FC07A2A0}" type="presParOf" srcId="{C4ECB6D5-1341-41FE-BDEC-B4C86978C281}" destId="{C39DFCF2-D0D8-4FA0-8A51-DE60E1ED3D5A}" srcOrd="2" destOrd="0" presId="urn:microsoft.com/office/officeart/2005/8/layout/lProcess2"/>
    <dgm:cxn modelId="{E9FA64A9-0CBC-452B-87B3-0059356082A4}" type="presParOf" srcId="{C39DFCF2-D0D8-4FA0-8A51-DE60E1ED3D5A}" destId="{DA226C48-80BB-4045-88AA-D2D330064B96}" srcOrd="0" destOrd="0" presId="urn:microsoft.com/office/officeart/2005/8/layout/lProcess2"/>
    <dgm:cxn modelId="{19C4642A-BB30-4C8F-BAA9-B91294E93C24}" type="presParOf" srcId="{DA226C48-80BB-4045-88AA-D2D330064B96}" destId="{29DDCD2D-10A7-4480-A151-0D23CCE6391B}" srcOrd="0" destOrd="0" presId="urn:microsoft.com/office/officeart/2005/8/layout/lProcess2"/>
    <dgm:cxn modelId="{7D4F29F0-8619-4A82-B3C1-48B4F7DA77D9}" type="presParOf" srcId="{DA226C48-80BB-4045-88AA-D2D330064B96}" destId="{7E9AD37F-1248-4440-A37F-3874B3C5616F}" srcOrd="1" destOrd="0" presId="urn:microsoft.com/office/officeart/2005/8/layout/lProcess2"/>
    <dgm:cxn modelId="{BF3127BA-3639-40CD-967B-FD0F508819F6}" type="presParOf" srcId="{DA226C48-80BB-4045-88AA-D2D330064B96}" destId="{2FF1C234-5560-4092-B9E1-B5E26F62509F}" srcOrd="2" destOrd="0" presId="urn:microsoft.com/office/officeart/2005/8/layout/lProcess2"/>
    <dgm:cxn modelId="{172159C4-C971-46F2-AF01-F23FA51581B5}" type="presParOf" srcId="{1144D9C3-A245-4AFC-A9C5-9555BC899170}" destId="{F88BBB01-15DA-4CF6-869A-979AAFA20B89}" srcOrd="3" destOrd="0" presId="urn:microsoft.com/office/officeart/2005/8/layout/lProcess2"/>
    <dgm:cxn modelId="{CF28EE8E-C311-493A-BC16-765533291DFC}" type="presParOf" srcId="{1144D9C3-A245-4AFC-A9C5-9555BC899170}" destId="{C69D0317-3085-46A3-8D20-66BE092BFC24}" srcOrd="4" destOrd="0" presId="urn:microsoft.com/office/officeart/2005/8/layout/lProcess2"/>
    <dgm:cxn modelId="{A8F3A41C-B094-4CBC-9EA7-A7E798E5FEAD}" type="presParOf" srcId="{C69D0317-3085-46A3-8D20-66BE092BFC24}" destId="{F1804936-D183-4708-81B7-720359D0D59B}" srcOrd="0" destOrd="0" presId="urn:microsoft.com/office/officeart/2005/8/layout/lProcess2"/>
    <dgm:cxn modelId="{1F2CE373-CB8C-42B0-A53C-FEDAFE8B0DC9}" type="presParOf" srcId="{C69D0317-3085-46A3-8D20-66BE092BFC24}" destId="{086D336B-D506-4FA2-A796-7C1B84ECDE80}" srcOrd="1" destOrd="0" presId="urn:microsoft.com/office/officeart/2005/8/layout/lProcess2"/>
    <dgm:cxn modelId="{49CEADF2-E000-41A6-BC82-C5CCEF502326}" type="presParOf" srcId="{C69D0317-3085-46A3-8D20-66BE092BFC24}" destId="{A092744F-1E13-48D4-A1F7-90E4701039DF}" srcOrd="2" destOrd="0" presId="urn:microsoft.com/office/officeart/2005/8/layout/lProcess2"/>
    <dgm:cxn modelId="{63356428-258B-45CD-836F-5089B9599971}" type="presParOf" srcId="{A092744F-1E13-48D4-A1F7-90E4701039DF}" destId="{0601C3CB-F603-47FF-9E40-3A66734A9A31}" srcOrd="0" destOrd="0" presId="urn:microsoft.com/office/officeart/2005/8/layout/lProcess2"/>
    <dgm:cxn modelId="{F33FEDB3-0DC2-40E8-846F-8F980444F0B6}" type="presParOf" srcId="{0601C3CB-F603-47FF-9E40-3A66734A9A31}" destId="{8531FADA-800E-4736-A8F1-0E6532105EEA}" srcOrd="0" destOrd="0" presId="urn:microsoft.com/office/officeart/2005/8/layout/lProcess2"/>
    <dgm:cxn modelId="{56E6D44E-A7B4-4EB0-B79E-406AC6C428B9}" type="presParOf" srcId="{0601C3CB-F603-47FF-9E40-3A66734A9A31}" destId="{C0916D93-A6B5-4252-BA79-9976F249EEB2}" srcOrd="1" destOrd="0" presId="urn:microsoft.com/office/officeart/2005/8/layout/lProcess2"/>
    <dgm:cxn modelId="{A365CD94-34B3-4AEC-AD85-841EC0B2D1BE}" type="presParOf" srcId="{0601C3CB-F603-47FF-9E40-3A66734A9A31}" destId="{9DD09B57-CD1B-408D-8E4D-639B16DDF04C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E7F550-96D8-4F77-865E-9756C237EA04}">
      <dsp:nvSpPr>
        <dsp:cNvPr id="0" name=""/>
        <dsp:cNvSpPr/>
      </dsp:nvSpPr>
      <dsp:spPr>
        <a:xfrm>
          <a:off x="805" y="0"/>
          <a:ext cx="2094988" cy="203835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2800" kern="1200"/>
            <a:t>Afsender</a:t>
          </a:r>
        </a:p>
      </dsp:txBody>
      <dsp:txXfrm>
        <a:off x="805" y="0"/>
        <a:ext cx="2094988" cy="611505"/>
      </dsp:txXfrm>
    </dsp:sp>
    <dsp:sp modelId="{6F996D7D-148A-43A5-8CC3-406FB7BB362C}">
      <dsp:nvSpPr>
        <dsp:cNvPr id="0" name=""/>
        <dsp:cNvSpPr/>
      </dsp:nvSpPr>
      <dsp:spPr>
        <a:xfrm>
          <a:off x="210304" y="612102"/>
          <a:ext cx="1675990" cy="6145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900" i="1" kern="1200">
              <a:solidFill>
                <a:sysClr val="windowText" lastClr="000000"/>
              </a:solidFill>
            </a:rPr>
            <a:t>Hvem</a:t>
          </a:r>
          <a:r>
            <a:rPr lang="da-DK" sz="900" kern="1200"/>
            <a:t> </a:t>
          </a:r>
        </a:p>
      </dsp:txBody>
      <dsp:txXfrm>
        <a:off x="228305" y="630103"/>
        <a:ext cx="1639988" cy="578588"/>
      </dsp:txXfrm>
    </dsp:sp>
    <dsp:sp modelId="{A34F279F-8A2C-4A40-A62F-885B0DFE8CC4}">
      <dsp:nvSpPr>
        <dsp:cNvPr id="0" name=""/>
        <dsp:cNvSpPr/>
      </dsp:nvSpPr>
      <dsp:spPr>
        <a:xfrm>
          <a:off x="210304" y="1321244"/>
          <a:ext cx="1675990" cy="6145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900" i="1" kern="1200">
              <a:solidFill>
                <a:srgbClr val="FF0000"/>
              </a:solidFill>
            </a:rPr>
            <a:t>Som oftest dig selv, da du jo har skrevet opgaven.</a:t>
          </a:r>
        </a:p>
      </dsp:txBody>
      <dsp:txXfrm>
        <a:off x="228305" y="1339245"/>
        <a:ext cx="1639988" cy="578588"/>
      </dsp:txXfrm>
    </dsp:sp>
    <dsp:sp modelId="{2C6D9381-D171-48A0-859A-CF095E0E372F}">
      <dsp:nvSpPr>
        <dsp:cNvPr id="0" name=""/>
        <dsp:cNvSpPr/>
      </dsp:nvSpPr>
      <dsp:spPr>
        <a:xfrm>
          <a:off x="2252918" y="0"/>
          <a:ext cx="2094988" cy="203835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2800" kern="1200"/>
            <a:t>Meddelelse</a:t>
          </a:r>
        </a:p>
      </dsp:txBody>
      <dsp:txXfrm>
        <a:off x="2252918" y="0"/>
        <a:ext cx="2094988" cy="611505"/>
      </dsp:txXfrm>
    </dsp:sp>
    <dsp:sp modelId="{29DDCD2D-10A7-4480-A151-0D23CCE6391B}">
      <dsp:nvSpPr>
        <dsp:cNvPr id="0" name=""/>
        <dsp:cNvSpPr/>
      </dsp:nvSpPr>
      <dsp:spPr>
        <a:xfrm>
          <a:off x="2462417" y="612102"/>
          <a:ext cx="1675990" cy="6145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900" i="1" kern="1200">
              <a:solidFill>
                <a:sysClr val="windowText" lastClr="000000"/>
              </a:solidFill>
            </a:rPr>
            <a:t>siger hvad</a:t>
          </a:r>
        </a:p>
      </dsp:txBody>
      <dsp:txXfrm>
        <a:off x="2480418" y="630103"/>
        <a:ext cx="1639988" cy="578588"/>
      </dsp:txXfrm>
    </dsp:sp>
    <dsp:sp modelId="{2FF1C234-5560-4092-B9E1-B5E26F62509F}">
      <dsp:nvSpPr>
        <dsp:cNvPr id="0" name=""/>
        <dsp:cNvSpPr/>
      </dsp:nvSpPr>
      <dsp:spPr>
        <a:xfrm>
          <a:off x="2462417" y="1321244"/>
          <a:ext cx="1675990" cy="6145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900" i="1" kern="1200">
              <a:solidFill>
                <a:srgbClr val="FF0000"/>
              </a:solidFill>
            </a:rPr>
            <a:t>Beskriv kort, hvad det er for en opgave, du har lavet. Fx interview-artikel om mig selv</a:t>
          </a:r>
          <a:r>
            <a:rPr lang="da-DK" sz="900" kern="1200">
              <a:solidFill>
                <a:srgbClr val="FF0000"/>
              </a:solidFill>
            </a:rPr>
            <a:t>.</a:t>
          </a:r>
        </a:p>
      </dsp:txBody>
      <dsp:txXfrm>
        <a:off x="2480418" y="1339245"/>
        <a:ext cx="1639988" cy="578588"/>
      </dsp:txXfrm>
    </dsp:sp>
    <dsp:sp modelId="{F1804936-D183-4708-81B7-720359D0D59B}">
      <dsp:nvSpPr>
        <dsp:cNvPr id="0" name=""/>
        <dsp:cNvSpPr/>
      </dsp:nvSpPr>
      <dsp:spPr>
        <a:xfrm>
          <a:off x="4505030" y="0"/>
          <a:ext cx="2094988" cy="203835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2800" kern="1200"/>
            <a:t>Modtager</a:t>
          </a:r>
        </a:p>
      </dsp:txBody>
      <dsp:txXfrm>
        <a:off x="4505030" y="0"/>
        <a:ext cx="2094988" cy="611505"/>
      </dsp:txXfrm>
    </dsp:sp>
    <dsp:sp modelId="{8531FADA-800E-4736-A8F1-0E6532105EEA}">
      <dsp:nvSpPr>
        <dsp:cNvPr id="0" name=""/>
        <dsp:cNvSpPr/>
      </dsp:nvSpPr>
      <dsp:spPr>
        <a:xfrm>
          <a:off x="4714529" y="612102"/>
          <a:ext cx="1675990" cy="6145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900" i="1" kern="1200">
              <a:solidFill>
                <a:sysClr val="windowText" lastClr="000000"/>
              </a:solidFill>
            </a:rPr>
            <a:t>til hvem?</a:t>
          </a:r>
        </a:p>
      </dsp:txBody>
      <dsp:txXfrm>
        <a:off x="4732530" y="630103"/>
        <a:ext cx="1639988" cy="578588"/>
      </dsp:txXfrm>
    </dsp:sp>
    <dsp:sp modelId="{9DD09B57-CD1B-408D-8E4D-639B16DDF04C}">
      <dsp:nvSpPr>
        <dsp:cNvPr id="0" name=""/>
        <dsp:cNvSpPr/>
      </dsp:nvSpPr>
      <dsp:spPr>
        <a:xfrm>
          <a:off x="4714529" y="1321244"/>
          <a:ext cx="1675990" cy="6145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a-DK" sz="900" i="1" kern="1200">
              <a:solidFill>
                <a:srgbClr val="FF0000"/>
              </a:solidFill>
            </a:rPr>
            <a:t>Din lærer er den primære modtager - men hvem kunne ellers få noget ud af at læse din artikel/ansøgning/brochure?</a:t>
          </a:r>
        </a:p>
      </dsp:txBody>
      <dsp:txXfrm>
        <a:off x="4732530" y="1339245"/>
        <a:ext cx="1639988" cy="5785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2AD23-6058-4909-8E2C-9A7C342BF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KHOR.dotx</Template>
  <TotalTime>1</TotalTime>
  <Pages>1</Pages>
  <Words>92</Words>
  <Characters>565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EFIF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Khor</dc:creator>
  <cp:keywords/>
  <dc:description/>
  <cp:lastModifiedBy>Anja Beck Nielsen (ANJN - Underviser - VJ - LMH)</cp:lastModifiedBy>
  <cp:revision>2</cp:revision>
  <dcterms:created xsi:type="dcterms:W3CDTF">2017-09-20T05:51:00Z</dcterms:created>
  <dcterms:modified xsi:type="dcterms:W3CDTF">2017-09-20T05:51:00Z</dcterms:modified>
</cp:coreProperties>
</file>